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69E83" w14:textId="77777777" w:rsidR="00D6418D" w:rsidRDefault="00E87EA6" w:rsidP="00BC4BD9">
      <w:pPr>
        <w:pStyle w:val="Title"/>
      </w:pPr>
      <w:r>
        <w:t xml:space="preserve">The Derek and Maureen Moss </w:t>
      </w:r>
    </w:p>
    <w:p w14:paraId="6CE5DC26" w14:textId="70127BDC" w:rsidR="00BC4BD9" w:rsidRPr="00781DCB" w:rsidRDefault="00E87EA6" w:rsidP="00BC4BD9">
      <w:pPr>
        <w:pStyle w:val="Title"/>
      </w:pPr>
      <w:r>
        <w:t>Student Climate Innovation Grants 2021</w:t>
      </w:r>
    </w:p>
    <w:p w14:paraId="106F1C4A" w14:textId="4BF5510F" w:rsidR="00593CC2" w:rsidRPr="00593CC2" w:rsidRDefault="00593CC2" w:rsidP="00593CC2">
      <w:pPr>
        <w:pStyle w:val="Subtitle"/>
      </w:pPr>
      <w:r>
        <w:t xml:space="preserve">Application </w:t>
      </w:r>
      <w:r w:rsidR="00C811FE">
        <w:t>f</w:t>
      </w:r>
      <w:r>
        <w:t>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3221"/>
        <w:gridCol w:w="6525"/>
      </w:tblGrid>
      <w:tr w:rsidR="00593CC2" w:rsidRPr="00593CC2" w14:paraId="7A4C9656" w14:textId="77777777" w:rsidTr="00C811FE">
        <w:trPr>
          <w:trHeight w:val="454"/>
        </w:trPr>
        <w:tc>
          <w:tcPr>
            <w:tcW w:w="9746" w:type="dxa"/>
            <w:gridSpan w:val="2"/>
          </w:tcPr>
          <w:p w14:paraId="73B82411" w14:textId="438865AE" w:rsidR="00EC096C" w:rsidRPr="00593CC2" w:rsidRDefault="00C811FE" w:rsidP="00C811FE">
            <w:pPr>
              <w:pStyle w:val="Heading1"/>
            </w:pPr>
            <w:r>
              <w:t>Contact details</w:t>
            </w:r>
          </w:p>
        </w:tc>
      </w:tr>
      <w:tr w:rsidR="00593CC2" w:rsidRPr="00C811FE" w14:paraId="07427417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67304C50" w14:textId="336235BD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Name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C88A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02D074B" w14:textId="77777777" w:rsidTr="00C811FE">
        <w:trPr>
          <w:trHeight w:val="454"/>
        </w:trPr>
        <w:tc>
          <w:tcPr>
            <w:tcW w:w="3218" w:type="dxa"/>
          </w:tcPr>
          <w:p w14:paraId="1B6C438A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2367CCEB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490CC70E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3A7DC3BB" w14:textId="7F39F1F0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Pronouns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9D9A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0302845E" w14:textId="77777777" w:rsidTr="00C811FE">
        <w:trPr>
          <w:trHeight w:val="454"/>
        </w:trPr>
        <w:tc>
          <w:tcPr>
            <w:tcW w:w="3218" w:type="dxa"/>
          </w:tcPr>
          <w:p w14:paraId="0A3D411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6AF63956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4ABD061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129CC1D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Matriculation number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6D8F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015BD325" w14:textId="77777777" w:rsidTr="00C811FE">
        <w:trPr>
          <w:trHeight w:val="454"/>
        </w:trPr>
        <w:tc>
          <w:tcPr>
            <w:tcW w:w="3218" w:type="dxa"/>
          </w:tcPr>
          <w:p w14:paraId="2E65F36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1836976C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1D71C59D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3ABFDBCD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Mobile number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2B80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578B741B" w14:textId="77777777" w:rsidTr="00C811FE">
        <w:trPr>
          <w:trHeight w:val="454"/>
        </w:trPr>
        <w:tc>
          <w:tcPr>
            <w:tcW w:w="3218" w:type="dxa"/>
          </w:tcPr>
          <w:p w14:paraId="30B6D21B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70A726E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1B81FAF1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1BF21F14" w14:textId="486DB76D" w:rsidR="00593CC2" w:rsidRPr="00C811FE" w:rsidRDefault="00EC096C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Email address</w:t>
            </w:r>
            <w:r w:rsidR="00593CC2" w:rsidRPr="00C811FE">
              <w:rPr>
                <w:rFonts w:cs="Arial"/>
                <w:b/>
                <w:sz w:val="22"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11FE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EC096C" w:rsidRPr="00C811FE" w14:paraId="0FB4D7F5" w14:textId="77777777" w:rsidTr="00C811FE">
        <w:trPr>
          <w:trHeight w:val="454"/>
        </w:trPr>
        <w:tc>
          <w:tcPr>
            <w:tcW w:w="3218" w:type="dxa"/>
          </w:tcPr>
          <w:p w14:paraId="4788855B" w14:textId="3202496F" w:rsidR="00EC096C" w:rsidRPr="00C811FE" w:rsidRDefault="00EC096C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B70C14F" w14:textId="77777777" w:rsidR="00EC096C" w:rsidRPr="00C811FE" w:rsidRDefault="00EC096C" w:rsidP="00593CC2">
            <w:pPr>
              <w:rPr>
                <w:rFonts w:cs="Arial"/>
                <w:sz w:val="22"/>
              </w:rPr>
            </w:pPr>
          </w:p>
        </w:tc>
      </w:tr>
      <w:tr w:rsidR="00EC096C" w:rsidRPr="00C811FE" w14:paraId="1AADF635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35470D66" w14:textId="3C95D023" w:rsidR="00EC096C" w:rsidRPr="00C811FE" w:rsidRDefault="00EC096C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Year of study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C6D8" w14:textId="77777777" w:rsidR="00EC096C" w:rsidRPr="00C811FE" w:rsidRDefault="00EC096C" w:rsidP="00593CC2">
            <w:pPr>
              <w:rPr>
                <w:rFonts w:cs="Arial"/>
                <w:sz w:val="22"/>
              </w:rPr>
            </w:pPr>
          </w:p>
        </w:tc>
      </w:tr>
      <w:tr w:rsidR="00EC096C" w:rsidRPr="00C811FE" w14:paraId="15E9F880" w14:textId="77777777" w:rsidTr="00C811FE">
        <w:trPr>
          <w:trHeight w:val="454"/>
        </w:trPr>
        <w:tc>
          <w:tcPr>
            <w:tcW w:w="3218" w:type="dxa"/>
          </w:tcPr>
          <w:p w14:paraId="5542E8D6" w14:textId="2F7953B7" w:rsidR="00EC096C" w:rsidRPr="00C811FE" w:rsidRDefault="00EC096C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02EB3F59" w14:textId="77777777" w:rsidR="00EC096C" w:rsidRPr="00C811FE" w:rsidRDefault="00EC096C" w:rsidP="00593CC2">
            <w:pPr>
              <w:rPr>
                <w:rFonts w:cs="Arial"/>
                <w:sz w:val="22"/>
              </w:rPr>
            </w:pPr>
          </w:p>
        </w:tc>
      </w:tr>
      <w:tr w:rsidR="00EC096C" w:rsidRPr="00C811FE" w14:paraId="5B6CEC28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2A72465E" w14:textId="0F86AFFE" w:rsidR="00EC096C" w:rsidRPr="00C811FE" w:rsidRDefault="00EC096C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Degree programme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470E" w14:textId="77777777" w:rsidR="00EC096C" w:rsidRPr="00C811FE" w:rsidRDefault="00EC096C" w:rsidP="00593CC2">
            <w:pPr>
              <w:rPr>
                <w:rFonts w:cs="Arial"/>
                <w:sz w:val="22"/>
              </w:rPr>
            </w:pPr>
          </w:p>
        </w:tc>
      </w:tr>
      <w:tr w:rsidR="00EC096C" w:rsidRPr="00C811FE" w14:paraId="2355AF38" w14:textId="77777777" w:rsidTr="00C811FE">
        <w:trPr>
          <w:trHeight w:val="454"/>
        </w:trPr>
        <w:tc>
          <w:tcPr>
            <w:tcW w:w="3218" w:type="dxa"/>
          </w:tcPr>
          <w:p w14:paraId="5394EC33" w14:textId="6181DF0C" w:rsidR="00EC096C" w:rsidRPr="00C811FE" w:rsidRDefault="00EC096C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13364083" w14:textId="77777777" w:rsidR="00EC096C" w:rsidRPr="00C811FE" w:rsidRDefault="00EC096C" w:rsidP="00593CC2">
            <w:pPr>
              <w:rPr>
                <w:rFonts w:cs="Arial"/>
                <w:sz w:val="22"/>
              </w:rPr>
            </w:pPr>
          </w:p>
        </w:tc>
      </w:tr>
      <w:tr w:rsidR="00EC096C" w:rsidRPr="00C811FE" w14:paraId="5059CA29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7C2A6ACB" w14:textId="2E733419" w:rsidR="00EC096C" w:rsidRPr="00C811FE" w:rsidRDefault="00EC096C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Academic school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F43F" w14:textId="77777777" w:rsidR="00EC096C" w:rsidRPr="00C811FE" w:rsidRDefault="00EC096C" w:rsidP="00593CC2">
            <w:pPr>
              <w:rPr>
                <w:rFonts w:cs="Arial"/>
                <w:sz w:val="22"/>
              </w:rPr>
            </w:pPr>
          </w:p>
        </w:tc>
      </w:tr>
      <w:tr w:rsidR="00593CC2" w:rsidRPr="00C811FE" w14:paraId="12978AEE" w14:textId="77777777" w:rsidTr="00C811FE">
        <w:trPr>
          <w:trHeight w:val="454"/>
        </w:trPr>
        <w:tc>
          <w:tcPr>
            <w:tcW w:w="3218" w:type="dxa"/>
          </w:tcPr>
          <w:p w14:paraId="6484B5D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24094C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5E5A000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5AB985A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Name, matriculation number, contact details of second </w:t>
            </w:r>
            <w:r w:rsidRPr="00C811FE">
              <w:rPr>
                <w:rFonts w:cs="Arial"/>
                <w:b/>
                <w:sz w:val="22"/>
              </w:rPr>
              <w:lastRenderedPageBreak/>
              <w:t>individual (secondary contact)</w:t>
            </w:r>
          </w:p>
        </w:tc>
        <w:tc>
          <w:tcPr>
            <w:tcW w:w="6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F897" w14:textId="77777777" w:rsidR="00593CC2" w:rsidRPr="00C811FE" w:rsidRDefault="00593CC2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0A34F1FD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3A7651BA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35B6E8CE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465F1175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17AD0B76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06C006B8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76AE47CC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265C934B" w14:textId="77777777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  <w:p w14:paraId="1A486208" w14:textId="4A1F1B06" w:rsidR="00555486" w:rsidRPr="00C811FE" w:rsidRDefault="00555486" w:rsidP="00EC096C">
            <w:pPr>
              <w:pStyle w:val="ListParagraph"/>
              <w:ind w:left="1080"/>
              <w:rPr>
                <w:rFonts w:cs="Arial"/>
                <w:sz w:val="22"/>
              </w:rPr>
            </w:pPr>
          </w:p>
        </w:tc>
      </w:tr>
      <w:tr w:rsidR="00593CC2" w:rsidRPr="00C811FE" w14:paraId="78878314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35380AB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  <w:tc>
          <w:tcPr>
            <w:tcW w:w="6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41AE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46ADD2DF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01BC926D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  <w:tc>
          <w:tcPr>
            <w:tcW w:w="6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125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57A6C93D" w14:textId="77777777" w:rsidTr="00C811FE">
        <w:trPr>
          <w:trHeight w:val="454"/>
        </w:trPr>
        <w:tc>
          <w:tcPr>
            <w:tcW w:w="9746" w:type="dxa"/>
            <w:gridSpan w:val="2"/>
          </w:tcPr>
          <w:p w14:paraId="157F81E4" w14:textId="08288406" w:rsidR="00593CC2" w:rsidRPr="00C811FE" w:rsidRDefault="00C811FE" w:rsidP="00C811FE">
            <w:pPr>
              <w:pStyle w:val="Heading1"/>
              <w:rPr>
                <w:b/>
              </w:rPr>
            </w:pPr>
            <w:r>
              <w:t>Project details</w:t>
            </w:r>
          </w:p>
        </w:tc>
      </w:tr>
      <w:tr w:rsidR="00593CC2" w:rsidRPr="00C811FE" w14:paraId="3D8019D7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348318F4" w14:textId="3C69E8EC" w:rsidR="00593CC2" w:rsidRPr="00C811FE" w:rsidRDefault="00555486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Title</w:t>
            </w:r>
            <w:r w:rsidR="00593CC2" w:rsidRPr="00C811FE">
              <w:rPr>
                <w:rFonts w:cs="Arial"/>
                <w:b/>
                <w:sz w:val="22"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22C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17E44F98" w14:textId="77777777" w:rsidTr="00C811FE">
        <w:trPr>
          <w:trHeight w:val="454"/>
        </w:trPr>
        <w:tc>
          <w:tcPr>
            <w:tcW w:w="3218" w:type="dxa"/>
          </w:tcPr>
          <w:p w14:paraId="766C160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2B9540D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C4AAA30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2CCE4081" w14:textId="4FD5C3B5" w:rsidR="00593CC2" w:rsidRPr="00C811FE" w:rsidRDefault="00555486" w:rsidP="00593CC2">
            <w:pPr>
              <w:spacing w:after="200" w:line="276" w:lineRule="auto"/>
              <w:rPr>
                <w:rFonts w:cs="Arial"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Start date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56DF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7F0D742D" w14:textId="77777777" w:rsidTr="00C811FE">
        <w:trPr>
          <w:trHeight w:val="454"/>
        </w:trPr>
        <w:tc>
          <w:tcPr>
            <w:tcW w:w="3218" w:type="dxa"/>
          </w:tcPr>
          <w:p w14:paraId="076FD2FA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67FD64B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CDEB7DD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422EEF4A" w14:textId="1F054FFC" w:rsidR="00593CC2" w:rsidRPr="00C811FE" w:rsidRDefault="00555486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End date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B6FD" w14:textId="2A8C2994" w:rsidR="00593CC2" w:rsidRPr="00C811FE" w:rsidRDefault="00555486" w:rsidP="00555486">
            <w:pPr>
              <w:tabs>
                <w:tab w:val="left" w:pos="1060"/>
              </w:tabs>
              <w:spacing w:after="200" w:line="276" w:lineRule="auto"/>
              <w:rPr>
                <w:rFonts w:cs="Arial"/>
                <w:sz w:val="22"/>
              </w:rPr>
            </w:pPr>
            <w:r w:rsidRPr="00C811FE">
              <w:rPr>
                <w:rFonts w:cs="Arial"/>
                <w:sz w:val="22"/>
              </w:rPr>
              <w:tab/>
            </w:r>
          </w:p>
        </w:tc>
      </w:tr>
      <w:tr w:rsidR="00555486" w:rsidRPr="00C811FE" w14:paraId="4557D6A3" w14:textId="77777777" w:rsidTr="00C811FE">
        <w:trPr>
          <w:trHeight w:val="454"/>
        </w:trPr>
        <w:tc>
          <w:tcPr>
            <w:tcW w:w="3218" w:type="dxa"/>
          </w:tcPr>
          <w:p w14:paraId="2168FC08" w14:textId="77777777" w:rsidR="00555486" w:rsidRPr="00C811FE" w:rsidRDefault="00555486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39990E0" w14:textId="77777777" w:rsidR="00555486" w:rsidRPr="00C811FE" w:rsidRDefault="00555486" w:rsidP="00593CC2">
            <w:pPr>
              <w:rPr>
                <w:rFonts w:cs="Arial"/>
                <w:sz w:val="22"/>
              </w:rPr>
            </w:pPr>
          </w:p>
        </w:tc>
      </w:tr>
      <w:tr w:rsidR="00593CC2" w:rsidRPr="00C811FE" w14:paraId="748562DF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52DE81AB" w14:textId="77777777" w:rsidR="00555486" w:rsidRPr="00C811FE" w:rsidRDefault="00555486" w:rsidP="00555486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Summary of project</w:t>
            </w:r>
            <w:r w:rsidR="00593CC2" w:rsidRPr="00C811FE">
              <w:rPr>
                <w:rFonts w:cs="Arial"/>
                <w:b/>
                <w:sz w:val="22"/>
              </w:rPr>
              <w:t xml:space="preserve"> </w:t>
            </w:r>
          </w:p>
          <w:p w14:paraId="37407CB7" w14:textId="29A8FC29" w:rsidR="00593CC2" w:rsidRPr="00C811FE" w:rsidRDefault="00593CC2" w:rsidP="00555486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(max. </w:t>
            </w:r>
            <w:r w:rsidR="00555486" w:rsidRPr="00C811FE">
              <w:rPr>
                <w:rFonts w:cs="Arial"/>
                <w:b/>
                <w:sz w:val="22"/>
              </w:rPr>
              <w:t>100</w:t>
            </w:r>
            <w:r w:rsidRPr="00C811FE">
              <w:rPr>
                <w:rFonts w:cs="Arial"/>
                <w:b/>
                <w:sz w:val="22"/>
              </w:rPr>
              <w:t xml:space="preserve"> words)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53D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721734E4" w14:textId="77777777" w:rsidTr="00C811FE">
        <w:trPr>
          <w:trHeight w:val="454"/>
        </w:trPr>
        <w:tc>
          <w:tcPr>
            <w:tcW w:w="3218" w:type="dxa"/>
          </w:tcPr>
          <w:p w14:paraId="3C2EFF1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71FC2B54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188C8A6B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7F5506EF" w14:textId="65DC39C1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Please describe </w:t>
            </w:r>
            <w:r w:rsidR="00555486" w:rsidRPr="00C811FE">
              <w:rPr>
                <w:rFonts w:cs="Arial"/>
                <w:b/>
                <w:sz w:val="22"/>
              </w:rPr>
              <w:t>the aims and objectives of the project</w:t>
            </w:r>
            <w:r w:rsidRPr="00C811FE">
              <w:rPr>
                <w:rFonts w:cs="Arial"/>
                <w:b/>
                <w:sz w:val="22"/>
              </w:rPr>
              <w:t xml:space="preserve"> </w:t>
            </w:r>
          </w:p>
          <w:p w14:paraId="7BF8059E" w14:textId="1C69CFF5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(max. 200 words)</w:t>
            </w:r>
            <w:r w:rsidRPr="00C811FE">
              <w:rPr>
                <w:rFonts w:cs="Arial"/>
                <w:sz w:val="22"/>
              </w:rPr>
              <w:t xml:space="preserve"> 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75E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  <w:p w14:paraId="1104609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  <w:r w:rsidRPr="00C811FE">
              <w:rPr>
                <w:rFonts w:cs="Arial"/>
                <w:sz w:val="22"/>
              </w:rPr>
              <w:tab/>
            </w:r>
          </w:p>
          <w:p w14:paraId="14443AB2" w14:textId="6B924E74" w:rsidR="00CE7988" w:rsidRPr="00C811FE" w:rsidRDefault="00CE7988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7A5917FF" w14:textId="77777777" w:rsidTr="00C811FE">
        <w:trPr>
          <w:trHeight w:val="454"/>
        </w:trPr>
        <w:tc>
          <w:tcPr>
            <w:tcW w:w="3218" w:type="dxa"/>
          </w:tcPr>
          <w:p w14:paraId="62A6F6D9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3A58C3B7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55486" w:rsidRPr="00C811FE" w14:paraId="52C0BC31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1BF885F4" w14:textId="77777777" w:rsidR="00555486" w:rsidRPr="00C811FE" w:rsidRDefault="00555486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Please describe how the project will address the climate crisis and contribute towards the University’s Climate Strategy</w:t>
            </w:r>
          </w:p>
          <w:p w14:paraId="7B30DE80" w14:textId="738EFE59" w:rsidR="00475C18" w:rsidRPr="00C811FE" w:rsidRDefault="00475C18" w:rsidP="00593CC2">
            <w:pPr>
              <w:rPr>
                <w:rFonts w:cs="Arial"/>
                <w:b/>
                <w:sz w:val="22"/>
              </w:rPr>
            </w:pPr>
          </w:p>
          <w:p w14:paraId="09F403DE" w14:textId="5C380A33" w:rsidR="00555486" w:rsidRPr="00C811FE" w:rsidRDefault="00555486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(max. 200 words)</w:t>
            </w:r>
          </w:p>
          <w:p w14:paraId="50174513" w14:textId="1EFDCED2" w:rsidR="00555486" w:rsidRPr="00C811FE" w:rsidRDefault="00555486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D979" w14:textId="51391E61" w:rsidR="00555486" w:rsidRPr="00C811FE" w:rsidRDefault="00555486" w:rsidP="00555486">
            <w:pPr>
              <w:tabs>
                <w:tab w:val="left" w:pos="1549"/>
              </w:tabs>
              <w:rPr>
                <w:rFonts w:cs="Arial"/>
                <w:sz w:val="22"/>
              </w:rPr>
            </w:pPr>
            <w:r w:rsidRPr="00C811FE">
              <w:rPr>
                <w:rFonts w:cs="Arial"/>
                <w:sz w:val="22"/>
              </w:rPr>
              <w:tab/>
            </w:r>
          </w:p>
        </w:tc>
      </w:tr>
      <w:tr w:rsidR="00555486" w:rsidRPr="00C811FE" w14:paraId="144E0D55" w14:textId="77777777" w:rsidTr="00C811FE">
        <w:trPr>
          <w:trHeight w:val="454"/>
        </w:trPr>
        <w:tc>
          <w:tcPr>
            <w:tcW w:w="3218" w:type="dxa"/>
          </w:tcPr>
          <w:p w14:paraId="4A2DF401" w14:textId="77777777" w:rsidR="00555486" w:rsidRPr="00C811FE" w:rsidRDefault="00555486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FF6A613" w14:textId="77777777" w:rsidR="00555486" w:rsidRPr="00C811FE" w:rsidRDefault="00555486" w:rsidP="00593CC2">
            <w:pPr>
              <w:rPr>
                <w:rFonts w:cs="Arial"/>
                <w:sz w:val="22"/>
              </w:rPr>
            </w:pPr>
          </w:p>
        </w:tc>
      </w:tr>
      <w:tr w:rsidR="00475C18" w:rsidRPr="00C811FE" w14:paraId="5BC1AE2A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26D7F86E" w14:textId="7E539EB1" w:rsidR="00475C18" w:rsidRPr="00C811FE" w:rsidRDefault="00475C18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Please describe the feasibility of the project</w:t>
            </w:r>
          </w:p>
          <w:p w14:paraId="15592654" w14:textId="74DD607A" w:rsidR="00475C18" w:rsidRPr="00C811FE" w:rsidRDefault="00475C18" w:rsidP="00593CC2">
            <w:pPr>
              <w:rPr>
                <w:rFonts w:cs="Arial"/>
                <w:b/>
                <w:sz w:val="22"/>
              </w:rPr>
            </w:pPr>
          </w:p>
          <w:p w14:paraId="3A7483C5" w14:textId="0AA3AAA9" w:rsidR="00475C18" w:rsidRPr="00C811FE" w:rsidRDefault="00475C18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(max. 200 words)</w:t>
            </w:r>
          </w:p>
          <w:p w14:paraId="230029EE" w14:textId="57AD9D33" w:rsidR="00475C18" w:rsidRPr="00C811FE" w:rsidRDefault="00475C18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4DEF" w14:textId="77777777" w:rsidR="00475C18" w:rsidRPr="00C811FE" w:rsidRDefault="00475C18" w:rsidP="00593CC2">
            <w:pPr>
              <w:rPr>
                <w:rFonts w:cs="Arial"/>
                <w:sz w:val="22"/>
              </w:rPr>
            </w:pPr>
          </w:p>
          <w:p w14:paraId="6A519731" w14:textId="77777777" w:rsidR="00475C18" w:rsidRPr="00C811FE" w:rsidRDefault="00475C18" w:rsidP="00593CC2">
            <w:pPr>
              <w:rPr>
                <w:rFonts w:cs="Arial"/>
                <w:sz w:val="22"/>
              </w:rPr>
            </w:pPr>
          </w:p>
          <w:p w14:paraId="7951A34F" w14:textId="77777777" w:rsidR="00475C18" w:rsidRPr="00C811FE" w:rsidRDefault="00475C18" w:rsidP="00593CC2">
            <w:pPr>
              <w:rPr>
                <w:rFonts w:cs="Arial"/>
                <w:sz w:val="22"/>
              </w:rPr>
            </w:pPr>
          </w:p>
          <w:p w14:paraId="346D245F" w14:textId="77777777" w:rsidR="00475C18" w:rsidRPr="00C811FE" w:rsidRDefault="00475C18" w:rsidP="00593CC2">
            <w:pPr>
              <w:rPr>
                <w:rFonts w:cs="Arial"/>
                <w:sz w:val="22"/>
              </w:rPr>
            </w:pPr>
          </w:p>
          <w:p w14:paraId="75BAD960" w14:textId="77777777" w:rsidR="00475C18" w:rsidRPr="00C811FE" w:rsidRDefault="00475C18" w:rsidP="00593CC2">
            <w:pPr>
              <w:rPr>
                <w:rFonts w:cs="Arial"/>
                <w:sz w:val="22"/>
              </w:rPr>
            </w:pPr>
          </w:p>
          <w:p w14:paraId="58554EED" w14:textId="4C18FD51" w:rsidR="00475C18" w:rsidRPr="00C811FE" w:rsidRDefault="00475C18" w:rsidP="00593CC2">
            <w:pPr>
              <w:rPr>
                <w:rFonts w:cs="Arial"/>
                <w:sz w:val="22"/>
              </w:rPr>
            </w:pPr>
          </w:p>
        </w:tc>
      </w:tr>
      <w:tr w:rsidR="00475C18" w:rsidRPr="00C811FE" w14:paraId="363DC2B9" w14:textId="77777777" w:rsidTr="00C811FE">
        <w:trPr>
          <w:trHeight w:val="454"/>
        </w:trPr>
        <w:tc>
          <w:tcPr>
            <w:tcW w:w="3218" w:type="dxa"/>
          </w:tcPr>
          <w:p w14:paraId="35937A12" w14:textId="77777777" w:rsidR="00475C18" w:rsidRPr="00C811FE" w:rsidRDefault="00475C18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75BEDD53" w14:textId="77777777" w:rsidR="00475C18" w:rsidRPr="00C811FE" w:rsidRDefault="00475C18" w:rsidP="00593CC2">
            <w:pPr>
              <w:rPr>
                <w:rFonts w:cs="Arial"/>
                <w:sz w:val="22"/>
              </w:rPr>
            </w:pPr>
          </w:p>
        </w:tc>
      </w:tr>
      <w:tr w:rsidR="00593CC2" w:rsidRPr="00C811FE" w14:paraId="71417FAC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75F06549" w14:textId="77777777" w:rsidR="00475C18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Please </w:t>
            </w:r>
            <w:r w:rsidR="00475C18" w:rsidRPr="00C811FE">
              <w:rPr>
                <w:rFonts w:cs="Arial"/>
                <w:b/>
                <w:sz w:val="22"/>
              </w:rPr>
              <w:t>describe how the</w:t>
            </w:r>
            <w:r w:rsidRPr="00C811FE">
              <w:rPr>
                <w:rFonts w:cs="Arial"/>
                <w:b/>
                <w:sz w:val="22"/>
              </w:rPr>
              <w:t xml:space="preserve"> project will involve other students, staff or members of the community </w:t>
            </w:r>
          </w:p>
          <w:p w14:paraId="46FA8DA5" w14:textId="174CBCB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(max. 200 words)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BE19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421013D7" w14:textId="77777777" w:rsidTr="00C811FE">
        <w:trPr>
          <w:trHeight w:val="454"/>
        </w:trPr>
        <w:tc>
          <w:tcPr>
            <w:tcW w:w="9746" w:type="dxa"/>
            <w:gridSpan w:val="2"/>
          </w:tcPr>
          <w:p w14:paraId="78CBEB5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</w:tr>
      <w:tr w:rsidR="00593CC2" w:rsidRPr="00C811FE" w14:paraId="5B392398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58F18F23" w14:textId="6C61A6BC" w:rsidR="00475C18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Please describe how  you will monitor </w:t>
            </w:r>
            <w:r w:rsidR="00D60618" w:rsidRPr="00C811FE">
              <w:rPr>
                <w:rFonts w:cs="Arial"/>
                <w:b/>
                <w:sz w:val="22"/>
              </w:rPr>
              <w:t xml:space="preserve">and evaluate </w:t>
            </w:r>
            <w:r w:rsidR="00C77188" w:rsidRPr="00C811FE">
              <w:rPr>
                <w:rFonts w:cs="Arial"/>
                <w:b/>
                <w:sz w:val="22"/>
              </w:rPr>
              <w:t xml:space="preserve">the </w:t>
            </w:r>
            <w:r w:rsidRPr="00C811FE">
              <w:rPr>
                <w:rFonts w:cs="Arial"/>
                <w:b/>
                <w:sz w:val="22"/>
              </w:rPr>
              <w:t xml:space="preserve">impact of your project </w:t>
            </w:r>
          </w:p>
          <w:p w14:paraId="7DD5F199" w14:textId="792B78C4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(</w:t>
            </w:r>
            <w:r w:rsidR="00475C18" w:rsidRPr="00C811FE">
              <w:rPr>
                <w:rFonts w:cs="Arial"/>
                <w:b/>
                <w:sz w:val="22"/>
              </w:rPr>
              <w:t xml:space="preserve">max. </w:t>
            </w:r>
            <w:r w:rsidRPr="00C811FE">
              <w:rPr>
                <w:rFonts w:cs="Arial"/>
                <w:b/>
                <w:sz w:val="22"/>
              </w:rPr>
              <w:t xml:space="preserve">200 words) 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2660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  <w:p w14:paraId="435628AB" w14:textId="77777777" w:rsidR="00D60618" w:rsidRPr="00C811FE" w:rsidRDefault="00D60618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  <w:p w14:paraId="3E9E2BA4" w14:textId="77777777" w:rsidR="00D60618" w:rsidRPr="00C811FE" w:rsidRDefault="00D60618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  <w:p w14:paraId="13A27A43" w14:textId="057041EF" w:rsidR="00D60618" w:rsidRPr="00C811FE" w:rsidRDefault="00D60618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E9B8836" w14:textId="77777777" w:rsidTr="00C811FE">
        <w:trPr>
          <w:trHeight w:val="454"/>
        </w:trPr>
        <w:tc>
          <w:tcPr>
            <w:tcW w:w="3218" w:type="dxa"/>
          </w:tcPr>
          <w:p w14:paraId="3A17747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30DB781C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5ECE2B78" w14:textId="77777777" w:rsidTr="00C811FE">
        <w:trPr>
          <w:trHeight w:val="454"/>
        </w:trPr>
        <w:tc>
          <w:tcPr>
            <w:tcW w:w="3218" w:type="dxa"/>
            <w:tcBorders>
              <w:bottom w:val="nil"/>
              <w:right w:val="single" w:sz="4" w:space="0" w:color="auto"/>
            </w:tcBorders>
            <w:noWrap/>
          </w:tcPr>
          <w:p w14:paraId="19493EBF" w14:textId="77777777" w:rsidR="00D60618" w:rsidRPr="00C811FE" w:rsidRDefault="00593CC2" w:rsidP="00D60618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Please </w:t>
            </w:r>
            <w:r w:rsidR="00D60618" w:rsidRPr="00C811FE">
              <w:rPr>
                <w:rFonts w:cs="Arial"/>
                <w:b/>
                <w:sz w:val="22"/>
              </w:rPr>
              <w:t>describe the wider benefits of the project and how it promotes University values</w:t>
            </w:r>
          </w:p>
          <w:p w14:paraId="5FC568BD" w14:textId="4804C2BD" w:rsidR="00593CC2" w:rsidRPr="00C811FE" w:rsidRDefault="00D60618" w:rsidP="00D60618">
            <w:pPr>
              <w:spacing w:after="200" w:line="276" w:lineRule="auto"/>
              <w:rPr>
                <w:rFonts w:cs="Arial"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(max. 200 words)</w:t>
            </w:r>
            <w:r w:rsidR="00593CC2" w:rsidRPr="00C811FE">
              <w:rPr>
                <w:rFonts w:cs="Arial"/>
                <w:b/>
                <w:sz w:val="22"/>
              </w:rPr>
              <w:t xml:space="preserve"> </w:t>
            </w:r>
          </w:p>
        </w:tc>
        <w:tc>
          <w:tcPr>
            <w:tcW w:w="65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71803716" w14:textId="0B0C3EB1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08042E73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  <w:noWrap/>
          </w:tcPr>
          <w:p w14:paraId="26668AC3" w14:textId="65FED0DA" w:rsidR="00593CC2" w:rsidRPr="00C811FE" w:rsidRDefault="00593CC2" w:rsidP="00D60618">
            <w:pPr>
              <w:tabs>
                <w:tab w:val="left" w:pos="2214"/>
              </w:tabs>
              <w:spacing w:after="200" w:line="276" w:lineRule="auto"/>
              <w:rPr>
                <w:rFonts w:cs="Arial"/>
                <w:sz w:val="22"/>
              </w:rPr>
            </w:pPr>
          </w:p>
        </w:tc>
        <w:tc>
          <w:tcPr>
            <w:tcW w:w="6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E6317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7F96F5F4" w14:textId="77777777" w:rsidTr="00C811FE">
        <w:trPr>
          <w:trHeight w:val="454"/>
        </w:trPr>
        <w:tc>
          <w:tcPr>
            <w:tcW w:w="3218" w:type="dxa"/>
          </w:tcPr>
          <w:p w14:paraId="3A55E86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</w:tcBorders>
          </w:tcPr>
          <w:p w14:paraId="0CC1BDB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3FA61523" w14:textId="77777777" w:rsidTr="00C811FE">
        <w:trPr>
          <w:trHeight w:val="454"/>
        </w:trPr>
        <w:tc>
          <w:tcPr>
            <w:tcW w:w="3218" w:type="dxa"/>
          </w:tcPr>
          <w:p w14:paraId="5D669CDB" w14:textId="38A02CE8" w:rsidR="00593CC2" w:rsidRPr="00C811FE" w:rsidRDefault="00C811FE" w:rsidP="00C811FE">
            <w:pPr>
              <w:pStyle w:val="Heading1"/>
            </w:pPr>
            <w:r>
              <w:t>Project budget</w:t>
            </w:r>
          </w:p>
        </w:tc>
        <w:tc>
          <w:tcPr>
            <w:tcW w:w="6528" w:type="dxa"/>
            <w:tcBorders>
              <w:bottom w:val="single" w:sz="4" w:space="0" w:color="auto"/>
            </w:tcBorders>
          </w:tcPr>
          <w:p w14:paraId="449C6A4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4135B3F5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6185B66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Amount requested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93B0" w14:textId="16249468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6E41EF" w:rsidRPr="00C811FE" w14:paraId="2DF86581" w14:textId="77777777" w:rsidTr="00C811FE">
        <w:trPr>
          <w:trHeight w:val="454"/>
        </w:trPr>
        <w:tc>
          <w:tcPr>
            <w:tcW w:w="3218" w:type="dxa"/>
          </w:tcPr>
          <w:p w14:paraId="2FC78193" w14:textId="77777777" w:rsidR="006E41EF" w:rsidRPr="00C811FE" w:rsidRDefault="006E41EF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13C2A9CA" w14:textId="77777777" w:rsidR="006E41EF" w:rsidRPr="00C811FE" w:rsidRDefault="006E41EF" w:rsidP="00593CC2">
            <w:pPr>
              <w:rPr>
                <w:rFonts w:cs="Arial"/>
                <w:sz w:val="22"/>
              </w:rPr>
            </w:pPr>
          </w:p>
        </w:tc>
      </w:tr>
      <w:tr w:rsidR="00593CC2" w:rsidRPr="00C811FE" w14:paraId="262A0B66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4445A2DC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Breakdown of requested funding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5982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4CD49338" w14:textId="77777777" w:rsidTr="00C811FE">
        <w:trPr>
          <w:trHeight w:val="454"/>
        </w:trPr>
        <w:tc>
          <w:tcPr>
            <w:tcW w:w="3218" w:type="dxa"/>
          </w:tcPr>
          <w:p w14:paraId="360400A0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298D94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055D778E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1220B30C" w14:textId="4B035DE4" w:rsidR="00593CC2" w:rsidRPr="00C811FE" w:rsidRDefault="006E41EF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lastRenderedPageBreak/>
              <w:t>Timeline of spending</w:t>
            </w:r>
            <w:r w:rsidR="00593CC2" w:rsidRPr="00C811FE">
              <w:rPr>
                <w:rFonts w:cs="Arial"/>
                <w:b/>
                <w:sz w:val="22"/>
              </w:rPr>
              <w:t xml:space="preserve"> 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95D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25BBBF36" w14:textId="77777777" w:rsidTr="00C811FE">
        <w:trPr>
          <w:trHeight w:val="454"/>
        </w:trPr>
        <w:tc>
          <w:tcPr>
            <w:tcW w:w="3218" w:type="dxa"/>
          </w:tcPr>
          <w:p w14:paraId="6DC02307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7F0CB654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07B1C97A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2EA3367C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 xml:space="preserve">Name of bank 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11E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795486BE" w14:textId="77777777" w:rsidTr="00C811FE">
        <w:trPr>
          <w:trHeight w:val="454"/>
        </w:trPr>
        <w:tc>
          <w:tcPr>
            <w:tcW w:w="3218" w:type="dxa"/>
          </w:tcPr>
          <w:p w14:paraId="4A8AF8C7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076D19E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088E6AC0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3AC219E4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Name of account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04D6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ADB2FB8" w14:textId="77777777" w:rsidTr="00C811FE">
        <w:trPr>
          <w:trHeight w:val="454"/>
        </w:trPr>
        <w:tc>
          <w:tcPr>
            <w:tcW w:w="3218" w:type="dxa"/>
          </w:tcPr>
          <w:p w14:paraId="5AA1F588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12553B9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36E044E3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75C2A45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Account number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CF01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3EC4CB78" w14:textId="77777777" w:rsidTr="00C811FE">
        <w:trPr>
          <w:trHeight w:val="454"/>
        </w:trPr>
        <w:tc>
          <w:tcPr>
            <w:tcW w:w="3218" w:type="dxa"/>
          </w:tcPr>
          <w:p w14:paraId="54BF850A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25FC2E6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32776CC7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1EBE933C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Sort code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3A1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54DAB543" w14:textId="77777777" w:rsidTr="00C811FE">
        <w:trPr>
          <w:trHeight w:val="454"/>
        </w:trPr>
        <w:tc>
          <w:tcPr>
            <w:tcW w:w="3218" w:type="dxa"/>
          </w:tcPr>
          <w:p w14:paraId="2A94D687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2AF6B06B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16EC6978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6568B49D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Address</w:t>
            </w:r>
          </w:p>
        </w:tc>
        <w:tc>
          <w:tcPr>
            <w:tcW w:w="6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CCBD" w14:textId="3B7EBDCD" w:rsidR="008028BD" w:rsidRPr="00C811FE" w:rsidRDefault="008028BD" w:rsidP="008028BD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3C5EE935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0696EF59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D922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25EA39D" w14:textId="77777777" w:rsidTr="00C811FE">
        <w:trPr>
          <w:trHeight w:val="454"/>
        </w:trPr>
        <w:tc>
          <w:tcPr>
            <w:tcW w:w="3218" w:type="dxa"/>
          </w:tcPr>
          <w:p w14:paraId="202579C3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  <w:bottom w:val="single" w:sz="4" w:space="0" w:color="auto"/>
            </w:tcBorders>
          </w:tcPr>
          <w:p w14:paraId="58BCE9B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593CC2" w:rsidRPr="00C811FE" w14:paraId="622E1227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5B1053C0" w14:textId="77777777" w:rsid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Do you have alternative sources of funding?</w:t>
            </w:r>
          </w:p>
          <w:p w14:paraId="63B79639" w14:textId="18B10B6F" w:rsidR="00593CC2" w:rsidRPr="00C811FE" w:rsidRDefault="00593CC2" w:rsidP="00593CC2">
            <w:pPr>
              <w:spacing w:after="200" w:line="276" w:lineRule="auto"/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If you do, please provide details.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00E5" w14:textId="77777777" w:rsidR="00593CC2" w:rsidRPr="00C811FE" w:rsidRDefault="00593CC2" w:rsidP="00593CC2">
            <w:pPr>
              <w:spacing w:after="200" w:line="276" w:lineRule="auto"/>
              <w:rPr>
                <w:rFonts w:cs="Arial"/>
                <w:sz w:val="22"/>
              </w:rPr>
            </w:pPr>
          </w:p>
        </w:tc>
      </w:tr>
      <w:tr w:rsidR="00736D1C" w:rsidRPr="00C811FE" w14:paraId="26F7A0CD" w14:textId="77777777" w:rsidTr="00C811FE">
        <w:trPr>
          <w:trHeight w:val="454"/>
        </w:trPr>
        <w:tc>
          <w:tcPr>
            <w:tcW w:w="3218" w:type="dxa"/>
          </w:tcPr>
          <w:p w14:paraId="4B300A95" w14:textId="77777777" w:rsidR="00736D1C" w:rsidRPr="00C811FE" w:rsidRDefault="00736D1C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auto"/>
            </w:tcBorders>
          </w:tcPr>
          <w:p w14:paraId="0D12D810" w14:textId="77777777" w:rsidR="00736D1C" w:rsidRPr="00C811FE" w:rsidRDefault="00736D1C" w:rsidP="00593CC2">
            <w:pPr>
              <w:rPr>
                <w:rFonts w:cs="Arial"/>
                <w:sz w:val="22"/>
              </w:rPr>
            </w:pPr>
          </w:p>
        </w:tc>
      </w:tr>
      <w:tr w:rsidR="00736D1C" w:rsidRPr="00C811FE" w14:paraId="4654068D" w14:textId="77777777" w:rsidTr="00C811FE">
        <w:trPr>
          <w:trHeight w:val="454"/>
        </w:trPr>
        <w:tc>
          <w:tcPr>
            <w:tcW w:w="3218" w:type="dxa"/>
          </w:tcPr>
          <w:p w14:paraId="00EFC215" w14:textId="0A23A33E" w:rsidR="00736D1C" w:rsidRPr="00C811FE" w:rsidRDefault="00C811FE" w:rsidP="00C811FE">
            <w:pPr>
              <w:pStyle w:val="Heading1"/>
              <w:rPr>
                <w:b/>
              </w:rPr>
            </w:pPr>
            <w:r>
              <w:t>Submit application</w:t>
            </w:r>
          </w:p>
        </w:tc>
        <w:tc>
          <w:tcPr>
            <w:tcW w:w="6528" w:type="dxa"/>
          </w:tcPr>
          <w:p w14:paraId="08F551E9" w14:textId="77777777" w:rsidR="00736D1C" w:rsidRPr="00C811FE" w:rsidRDefault="00736D1C" w:rsidP="00593CC2">
            <w:pPr>
              <w:rPr>
                <w:rFonts w:cs="Arial"/>
                <w:sz w:val="22"/>
              </w:rPr>
            </w:pPr>
          </w:p>
        </w:tc>
      </w:tr>
      <w:tr w:rsidR="00736D1C" w:rsidRPr="00C811FE" w14:paraId="58F8A7DD" w14:textId="77777777" w:rsidTr="00C811FE">
        <w:trPr>
          <w:trHeight w:val="454"/>
        </w:trPr>
        <w:tc>
          <w:tcPr>
            <w:tcW w:w="9746" w:type="dxa"/>
            <w:gridSpan w:val="2"/>
          </w:tcPr>
          <w:p w14:paraId="63A5569D" w14:textId="3CF03061" w:rsidR="00736D1C" w:rsidRPr="00C811FE" w:rsidRDefault="00736D1C" w:rsidP="00593CC2">
            <w:pPr>
              <w:rPr>
                <w:rFonts w:cs="Arial"/>
                <w:sz w:val="22"/>
              </w:rPr>
            </w:pPr>
            <w:r w:rsidRPr="00C811FE">
              <w:rPr>
                <w:rFonts w:cs="Arial"/>
                <w:sz w:val="22"/>
              </w:rPr>
              <w:t>I have read and understood the grant guidance and the conditions of the application. I declare, that to the best of my knowledge, the information I have supplied is correct.</w:t>
            </w:r>
          </w:p>
        </w:tc>
      </w:tr>
      <w:tr w:rsidR="00736D1C" w:rsidRPr="00C811FE" w14:paraId="773DE749" w14:textId="77777777" w:rsidTr="00C811FE">
        <w:trPr>
          <w:trHeight w:val="454"/>
        </w:trPr>
        <w:tc>
          <w:tcPr>
            <w:tcW w:w="3218" w:type="dxa"/>
          </w:tcPr>
          <w:p w14:paraId="7931AD1F" w14:textId="77777777" w:rsidR="00736D1C" w:rsidRPr="00C811FE" w:rsidRDefault="00736D1C" w:rsidP="00593CC2">
            <w:pPr>
              <w:rPr>
                <w:rFonts w:cs="Arial"/>
                <w:b/>
                <w:sz w:val="22"/>
              </w:rPr>
            </w:pPr>
          </w:p>
        </w:tc>
        <w:tc>
          <w:tcPr>
            <w:tcW w:w="6528" w:type="dxa"/>
            <w:tcBorders>
              <w:bottom w:val="single" w:sz="4" w:space="0" w:color="auto"/>
            </w:tcBorders>
          </w:tcPr>
          <w:p w14:paraId="01CB81C4" w14:textId="77777777" w:rsidR="00736D1C" w:rsidRPr="00C811FE" w:rsidRDefault="00736D1C" w:rsidP="00593CC2">
            <w:pPr>
              <w:rPr>
                <w:rFonts w:cs="Arial"/>
                <w:sz w:val="22"/>
              </w:rPr>
            </w:pPr>
          </w:p>
        </w:tc>
      </w:tr>
      <w:tr w:rsidR="00736D1C" w:rsidRPr="00C811FE" w14:paraId="1C8B730F" w14:textId="77777777" w:rsidTr="00C811FE">
        <w:trPr>
          <w:trHeight w:val="454"/>
        </w:trPr>
        <w:tc>
          <w:tcPr>
            <w:tcW w:w="3218" w:type="dxa"/>
            <w:tcBorders>
              <w:right w:val="single" w:sz="4" w:space="0" w:color="auto"/>
            </w:tcBorders>
          </w:tcPr>
          <w:p w14:paraId="46DE3C7C" w14:textId="0288473A" w:rsidR="00736D1C" w:rsidRPr="00C811FE" w:rsidRDefault="00736D1C" w:rsidP="00593CC2">
            <w:pPr>
              <w:rPr>
                <w:rFonts w:cs="Arial"/>
                <w:b/>
                <w:sz w:val="22"/>
              </w:rPr>
            </w:pPr>
            <w:r w:rsidRPr="00C811FE">
              <w:rPr>
                <w:rFonts w:cs="Arial"/>
                <w:b/>
                <w:sz w:val="22"/>
              </w:rPr>
              <w:t>Signature</w:t>
            </w:r>
          </w:p>
        </w:tc>
        <w:tc>
          <w:tcPr>
            <w:tcW w:w="6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4719" w14:textId="77777777" w:rsidR="00736D1C" w:rsidRPr="00C811FE" w:rsidRDefault="00736D1C" w:rsidP="00593CC2">
            <w:pPr>
              <w:rPr>
                <w:rFonts w:cs="Arial"/>
                <w:sz w:val="22"/>
              </w:rPr>
            </w:pPr>
          </w:p>
        </w:tc>
      </w:tr>
    </w:tbl>
    <w:p w14:paraId="522C42C5" w14:textId="751C3908" w:rsidR="004D28B3" w:rsidRPr="004D28B3" w:rsidRDefault="004D28B3" w:rsidP="004D28B3"/>
    <w:sectPr w:rsidR="004D28B3" w:rsidRPr="004D28B3" w:rsidSect="00E90E86">
      <w:footerReference w:type="default" r:id="rId11"/>
      <w:headerReference w:type="first" r:id="rId12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BCC60" w14:textId="77777777" w:rsidR="00E02D67" w:rsidRPr="00D86BD6" w:rsidRDefault="00E02D67" w:rsidP="00D86BD6">
      <w:r>
        <w:separator/>
      </w:r>
    </w:p>
  </w:endnote>
  <w:endnote w:type="continuationSeparator" w:id="0">
    <w:p w14:paraId="5C34F4BF" w14:textId="77777777" w:rsidR="00E02D67" w:rsidRPr="00D86BD6" w:rsidRDefault="00E02D67" w:rsidP="00D86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950B275-B390-5B4D-A001-2467A6F1CC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171AFC-D9BA-9B4D-A23D-72E09C56EEE8}"/>
    <w:embedBold r:id="rId3" w:fontKey="{54E43844-2FE4-A74E-91D3-6DA448E68C48}"/>
    <w:embedItalic r:id="rId4" w:fontKey="{6ED9F1E4-A9C4-E74D-9C90-9CF112ECA007}"/>
    <w:embedBoldItalic r:id="rId5" w:fontKey="{D295D5CF-8C4E-BE4B-8957-8995E264AB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ADFB4FF-621A-D84E-B578-EEC6D51144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328D42C-B46E-7F4D-ADC6-E7E332284E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9C0EF9B-E002-BF4B-997F-404BAB2766A6}"/>
    <w:embedBold r:id="rId9" w:fontKey="{EB500145-F013-654C-B51F-941708466F4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B409F25-5803-2245-B873-2E6E72D65916}"/>
    <w:embedBold r:id="rId11" w:fontKey="{C72B5A94-C9C0-6A48-9D84-08B9886B5467}"/>
    <w:embedItalic r:id="rId12" w:fontKey="{0DE8A50B-58D3-1A4F-933A-F2560C3D2622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0BED0AD-1766-504B-B77C-85DF7B35766A}"/>
    <w:embedItalic r:id="rId14" w:fontKey="{BE8695BE-FAB5-054E-82AB-41599CF10B28}"/>
  </w:font>
  <w:font w:name="Helvetica Neue">
    <w:panose1 w:val="02000503000000020004"/>
    <w:charset w:val="00"/>
    <w:family w:val="auto"/>
    <w:pitch w:val="variable"/>
    <w:sig w:usb0="E50002FF" w:usb1="500079DB" w:usb2="00000012" w:usb3="00000000" w:csb0="0000009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EBD7737C-8960-764B-81FB-4059DD26B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029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542B3" w14:textId="799B011C" w:rsidR="00010F22" w:rsidRDefault="00010F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18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E5DC41" w14:textId="77777777" w:rsidR="009225FC" w:rsidRDefault="009225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3B8A9" w14:textId="77777777" w:rsidR="00E02D67" w:rsidRPr="00D86BD6" w:rsidRDefault="00E02D67" w:rsidP="00D86BD6">
      <w:r>
        <w:separator/>
      </w:r>
    </w:p>
  </w:footnote>
  <w:footnote w:type="continuationSeparator" w:id="0">
    <w:p w14:paraId="78F8B826" w14:textId="77777777" w:rsidR="00E02D67" w:rsidRPr="00D86BD6" w:rsidRDefault="00E02D67" w:rsidP="00D86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DC42" w14:textId="77777777" w:rsidR="00E90E86" w:rsidRDefault="001F669E">
    <w:pPr>
      <w:pStyle w:val="Header"/>
    </w:pPr>
    <w:r>
      <w:rPr>
        <w:noProof/>
        <w:lang w:eastAsia="en-GB"/>
      </w:rPr>
      <w:drawing>
        <wp:inline distT="0" distB="0" distL="0" distR="0" wp14:anchorId="6CE5DC47" wp14:editId="6CE5DC48">
          <wp:extent cx="3022882" cy="540000"/>
          <wp:effectExtent l="0" t="0" r="0" b="6350"/>
          <wp:docPr id="3" name="Picture 3" title="The University of Edinburgh Social Responsibility and Sustainabi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RS logos 2021_SRS logo blue la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2882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E5DC43" w14:textId="77777777" w:rsidR="001311DE" w:rsidRDefault="001311DE">
    <w:pPr>
      <w:pStyle w:val="Header"/>
    </w:pPr>
  </w:p>
  <w:p w14:paraId="6CE5DC46" w14:textId="77777777" w:rsidR="001311DE" w:rsidRDefault="001311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198B81E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1" w15:restartNumberingAfterBreak="0">
    <w:nsid w:val="FFFFFF89"/>
    <w:multiLevelType w:val="singleLevel"/>
    <w:tmpl w:val="39D2A0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25135"/>
    <w:multiLevelType w:val="multilevel"/>
    <w:tmpl w:val="6914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591C6F"/>
    <w:multiLevelType w:val="hybridMultilevel"/>
    <w:tmpl w:val="2ED05A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136007"/>
    <w:multiLevelType w:val="hybridMultilevel"/>
    <w:tmpl w:val="550886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84C6D"/>
    <w:multiLevelType w:val="hybridMultilevel"/>
    <w:tmpl w:val="31D2B0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606F0A"/>
    <w:multiLevelType w:val="multilevel"/>
    <w:tmpl w:val="5754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D975F5"/>
    <w:multiLevelType w:val="multilevel"/>
    <w:tmpl w:val="2F26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D91B77"/>
    <w:multiLevelType w:val="multilevel"/>
    <w:tmpl w:val="B418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D36E76"/>
    <w:multiLevelType w:val="hybridMultilevel"/>
    <w:tmpl w:val="F7CE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258A7"/>
    <w:multiLevelType w:val="multilevel"/>
    <w:tmpl w:val="AD4A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0369FE"/>
    <w:multiLevelType w:val="hybridMultilevel"/>
    <w:tmpl w:val="3AAE7F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EC1677"/>
    <w:multiLevelType w:val="hybridMultilevel"/>
    <w:tmpl w:val="19BA4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B30BF1"/>
    <w:multiLevelType w:val="multilevel"/>
    <w:tmpl w:val="97C8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13348F"/>
    <w:multiLevelType w:val="multilevel"/>
    <w:tmpl w:val="2332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CC2C18"/>
    <w:multiLevelType w:val="multilevel"/>
    <w:tmpl w:val="B400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1A4BC0"/>
    <w:multiLevelType w:val="multilevel"/>
    <w:tmpl w:val="AAC0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0071CC9"/>
    <w:multiLevelType w:val="multilevel"/>
    <w:tmpl w:val="14EA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1032A4"/>
    <w:multiLevelType w:val="hybridMultilevel"/>
    <w:tmpl w:val="17161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B566B3"/>
    <w:multiLevelType w:val="hybridMultilevel"/>
    <w:tmpl w:val="5F68A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8A52A9"/>
    <w:multiLevelType w:val="hybridMultilevel"/>
    <w:tmpl w:val="AB3C9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006E0D"/>
    <w:multiLevelType w:val="hybridMultilevel"/>
    <w:tmpl w:val="61D6E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83397"/>
    <w:multiLevelType w:val="multilevel"/>
    <w:tmpl w:val="BB5C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0A50B7"/>
    <w:multiLevelType w:val="hybridMultilevel"/>
    <w:tmpl w:val="8486729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755631"/>
    <w:multiLevelType w:val="hybridMultilevel"/>
    <w:tmpl w:val="B4D03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74C06"/>
    <w:multiLevelType w:val="multilevel"/>
    <w:tmpl w:val="AA78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927BA2"/>
    <w:multiLevelType w:val="multilevel"/>
    <w:tmpl w:val="A90A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88A1609"/>
    <w:multiLevelType w:val="hybridMultilevel"/>
    <w:tmpl w:val="08027C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1F3F48"/>
    <w:multiLevelType w:val="hybridMultilevel"/>
    <w:tmpl w:val="9F9E06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3"/>
  </w:num>
  <w:num w:numId="5">
    <w:abstractNumId w:val="19"/>
  </w:num>
  <w:num w:numId="6">
    <w:abstractNumId w:val="13"/>
  </w:num>
  <w:num w:numId="7">
    <w:abstractNumId w:val="2"/>
  </w:num>
  <w:num w:numId="8">
    <w:abstractNumId w:val="6"/>
  </w:num>
  <w:num w:numId="9">
    <w:abstractNumId w:val="14"/>
  </w:num>
  <w:num w:numId="10">
    <w:abstractNumId w:val="8"/>
  </w:num>
  <w:num w:numId="11">
    <w:abstractNumId w:val="7"/>
  </w:num>
  <w:num w:numId="12">
    <w:abstractNumId w:val="15"/>
  </w:num>
  <w:num w:numId="13">
    <w:abstractNumId w:val="26"/>
  </w:num>
  <w:num w:numId="14">
    <w:abstractNumId w:val="16"/>
  </w:num>
  <w:num w:numId="15">
    <w:abstractNumId w:val="10"/>
  </w:num>
  <w:num w:numId="16">
    <w:abstractNumId w:val="21"/>
  </w:num>
  <w:num w:numId="17">
    <w:abstractNumId w:val="25"/>
  </w:num>
  <w:num w:numId="18">
    <w:abstractNumId w:val="12"/>
  </w:num>
  <w:num w:numId="19">
    <w:abstractNumId w:val="22"/>
  </w:num>
  <w:num w:numId="20">
    <w:abstractNumId w:val="9"/>
  </w:num>
  <w:num w:numId="21">
    <w:abstractNumId w:val="17"/>
  </w:num>
  <w:num w:numId="22">
    <w:abstractNumId w:val="20"/>
  </w:num>
  <w:num w:numId="23">
    <w:abstractNumId w:val="24"/>
  </w:num>
  <w:num w:numId="24">
    <w:abstractNumId w:val="27"/>
  </w:num>
  <w:num w:numId="25">
    <w:abstractNumId w:val="3"/>
  </w:num>
  <w:num w:numId="26">
    <w:abstractNumId w:val="4"/>
  </w:num>
  <w:num w:numId="27">
    <w:abstractNumId w:val="11"/>
  </w:num>
  <w:num w:numId="28">
    <w:abstractNumId w:val="18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embedTrueTypeFonts/>
  <w:embedSystem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0CB"/>
    <w:rsid w:val="000000A7"/>
    <w:rsid w:val="00010F22"/>
    <w:rsid w:val="00032510"/>
    <w:rsid w:val="000560CB"/>
    <w:rsid w:val="000633A0"/>
    <w:rsid w:val="00071DB9"/>
    <w:rsid w:val="000856C1"/>
    <w:rsid w:val="000B4E05"/>
    <w:rsid w:val="000C2F97"/>
    <w:rsid w:val="00112D9D"/>
    <w:rsid w:val="00124B50"/>
    <w:rsid w:val="00130B8D"/>
    <w:rsid w:val="001311DE"/>
    <w:rsid w:val="00132E00"/>
    <w:rsid w:val="001D5C2D"/>
    <w:rsid w:val="001F669E"/>
    <w:rsid w:val="002110F8"/>
    <w:rsid w:val="00230E32"/>
    <w:rsid w:val="00233F4C"/>
    <w:rsid w:val="00241E00"/>
    <w:rsid w:val="00243FE8"/>
    <w:rsid w:val="00244B31"/>
    <w:rsid w:val="00262138"/>
    <w:rsid w:val="002900CB"/>
    <w:rsid w:val="002A2AB9"/>
    <w:rsid w:val="002E58AE"/>
    <w:rsid w:val="003173E0"/>
    <w:rsid w:val="00327065"/>
    <w:rsid w:val="00356A21"/>
    <w:rsid w:val="00373C19"/>
    <w:rsid w:val="003A5443"/>
    <w:rsid w:val="003C3B63"/>
    <w:rsid w:val="003D2F56"/>
    <w:rsid w:val="003E35BD"/>
    <w:rsid w:val="00414972"/>
    <w:rsid w:val="00423E40"/>
    <w:rsid w:val="00441A79"/>
    <w:rsid w:val="00443FD3"/>
    <w:rsid w:val="00444B4C"/>
    <w:rsid w:val="00475C18"/>
    <w:rsid w:val="004B7DA9"/>
    <w:rsid w:val="004D28B3"/>
    <w:rsid w:val="004E0B4B"/>
    <w:rsid w:val="00512D9D"/>
    <w:rsid w:val="00555486"/>
    <w:rsid w:val="00572853"/>
    <w:rsid w:val="00580F4D"/>
    <w:rsid w:val="0058386F"/>
    <w:rsid w:val="00593CC2"/>
    <w:rsid w:val="0062571C"/>
    <w:rsid w:val="00655149"/>
    <w:rsid w:val="00661927"/>
    <w:rsid w:val="006B729B"/>
    <w:rsid w:val="006C0F98"/>
    <w:rsid w:val="006C64CC"/>
    <w:rsid w:val="006E41EF"/>
    <w:rsid w:val="006F3693"/>
    <w:rsid w:val="00736D1C"/>
    <w:rsid w:val="0074227D"/>
    <w:rsid w:val="00744BEF"/>
    <w:rsid w:val="00781DCB"/>
    <w:rsid w:val="007E7624"/>
    <w:rsid w:val="008028BD"/>
    <w:rsid w:val="00804822"/>
    <w:rsid w:val="008146AB"/>
    <w:rsid w:val="008463D4"/>
    <w:rsid w:val="00880975"/>
    <w:rsid w:val="00885DEF"/>
    <w:rsid w:val="008A0F27"/>
    <w:rsid w:val="009225FC"/>
    <w:rsid w:val="00927A76"/>
    <w:rsid w:val="009332B3"/>
    <w:rsid w:val="00934272"/>
    <w:rsid w:val="009669B8"/>
    <w:rsid w:val="00984C97"/>
    <w:rsid w:val="009E31DF"/>
    <w:rsid w:val="009F23A9"/>
    <w:rsid w:val="00A1580B"/>
    <w:rsid w:val="00A37620"/>
    <w:rsid w:val="00A508CA"/>
    <w:rsid w:val="00AA45C7"/>
    <w:rsid w:val="00AB4208"/>
    <w:rsid w:val="00AD06A9"/>
    <w:rsid w:val="00AD0956"/>
    <w:rsid w:val="00AE49CB"/>
    <w:rsid w:val="00AF4F69"/>
    <w:rsid w:val="00B14545"/>
    <w:rsid w:val="00B44262"/>
    <w:rsid w:val="00B64AAD"/>
    <w:rsid w:val="00B7649A"/>
    <w:rsid w:val="00BC4BD9"/>
    <w:rsid w:val="00BE5EFD"/>
    <w:rsid w:val="00BF4A4D"/>
    <w:rsid w:val="00C24D4A"/>
    <w:rsid w:val="00C77188"/>
    <w:rsid w:val="00C811FE"/>
    <w:rsid w:val="00CD046E"/>
    <w:rsid w:val="00CE7988"/>
    <w:rsid w:val="00D058CE"/>
    <w:rsid w:val="00D124C9"/>
    <w:rsid w:val="00D60618"/>
    <w:rsid w:val="00D6418D"/>
    <w:rsid w:val="00D82A3B"/>
    <w:rsid w:val="00D86BD6"/>
    <w:rsid w:val="00DB30CB"/>
    <w:rsid w:val="00DC216D"/>
    <w:rsid w:val="00DE1BF1"/>
    <w:rsid w:val="00E02D67"/>
    <w:rsid w:val="00E157BF"/>
    <w:rsid w:val="00E4437B"/>
    <w:rsid w:val="00E45FEF"/>
    <w:rsid w:val="00E87EA6"/>
    <w:rsid w:val="00E90E86"/>
    <w:rsid w:val="00EA1934"/>
    <w:rsid w:val="00EA4EC7"/>
    <w:rsid w:val="00EC096C"/>
    <w:rsid w:val="00F433F8"/>
    <w:rsid w:val="00F75C9E"/>
    <w:rsid w:val="00FC0360"/>
    <w:rsid w:val="00FD049F"/>
    <w:rsid w:val="00FD707A"/>
    <w:rsid w:val="00FE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E5DC26"/>
  <w15:chartTrackingRefBased/>
  <w15:docId w15:val="{32C671F6-51CE-4896-82C8-86782E1F3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6A9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06A9"/>
    <w:pPr>
      <w:keepNext/>
      <w:keepLines/>
      <w:spacing w:before="240" w:after="0"/>
      <w:outlineLvl w:val="0"/>
    </w:pPr>
    <w:rPr>
      <w:rFonts w:eastAsiaTheme="majorEastAsia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1DCB"/>
    <w:pPr>
      <w:keepNext/>
      <w:keepLines/>
      <w:spacing w:before="40" w:after="0"/>
      <w:outlineLvl w:val="1"/>
    </w:pPr>
    <w:rPr>
      <w:rFonts w:eastAsiaTheme="majorEastAsia" w:cstheme="majorBidi"/>
      <w:color w:val="1D4631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1DCB"/>
    <w:pPr>
      <w:keepNext/>
      <w:keepLines/>
      <w:spacing w:before="40" w:after="0"/>
      <w:outlineLvl w:val="2"/>
    </w:pPr>
    <w:rPr>
      <w:rFonts w:eastAsiaTheme="majorEastAsia" w:cstheme="majorBidi"/>
      <w:color w:val="092D61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360"/>
    <w:pPr>
      <w:keepNext/>
      <w:keepLines/>
      <w:spacing w:before="40" w:after="0"/>
      <w:outlineLvl w:val="3"/>
    </w:pPr>
    <w:rPr>
      <w:rFonts w:eastAsiaTheme="majorEastAsia" w:cstheme="majorBidi"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0E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90E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E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E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E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6A9"/>
    <w:rPr>
      <w:rFonts w:ascii="Arial" w:eastAsiaTheme="majorEastAsia" w:hAnsi="Arial" w:cstheme="majorBidi"/>
      <w:color w:val="262626" w:themeColor="text1" w:themeTint="D9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9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E86"/>
  </w:style>
  <w:style w:type="paragraph" w:styleId="Footer">
    <w:name w:val="footer"/>
    <w:basedOn w:val="Normal"/>
    <w:link w:val="FooterChar"/>
    <w:uiPriority w:val="99"/>
    <w:unhideWhenUsed/>
    <w:rsid w:val="00E9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E86"/>
  </w:style>
  <w:style w:type="paragraph" w:styleId="Title">
    <w:name w:val="Title"/>
    <w:basedOn w:val="Normal"/>
    <w:next w:val="Normal"/>
    <w:link w:val="TitleChar"/>
    <w:uiPriority w:val="10"/>
    <w:qFormat/>
    <w:rsid w:val="00781DCB"/>
    <w:pPr>
      <w:spacing w:after="0" w:line="240" w:lineRule="auto"/>
      <w:contextualSpacing/>
    </w:pPr>
    <w:rPr>
      <w:rFonts w:eastAsiaTheme="majorEastAsia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1DCB"/>
    <w:rPr>
      <w:rFonts w:ascii="Arial" w:eastAsiaTheme="majorEastAsia" w:hAnsi="Arial" w:cstheme="majorBidi"/>
      <w:spacing w:val="-10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81DCB"/>
    <w:rPr>
      <w:rFonts w:ascii="Arial" w:eastAsiaTheme="majorEastAsia" w:hAnsi="Arial" w:cstheme="majorBidi"/>
      <w:color w:val="1D4631" w:themeColor="accent2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0360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C0360"/>
    <w:rPr>
      <w:rFonts w:ascii="Helvetica Neue" w:hAnsi="Helvetica Neue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90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81DCB"/>
    <w:rPr>
      <w:rFonts w:ascii="Arial" w:eastAsiaTheme="majorEastAsia" w:hAnsi="Arial" w:cstheme="majorBidi"/>
      <w:color w:val="092D61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0360"/>
    <w:rPr>
      <w:rFonts w:ascii="Helvetica Neue" w:eastAsiaTheme="majorEastAsia" w:hAnsi="Helvetica Neue" w:cstheme="majorBidi"/>
      <w:iCs/>
      <w:color w:val="404040" w:themeColor="text1" w:themeTint="BF"/>
      <w:sz w:val="21"/>
    </w:rPr>
  </w:style>
  <w:style w:type="character" w:styleId="Emphasis">
    <w:name w:val="Emphasis"/>
    <w:basedOn w:val="DefaultParagraphFont"/>
    <w:uiPriority w:val="20"/>
    <w:qFormat/>
    <w:rsid w:val="00E90E86"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E90E86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E86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E8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90E86"/>
    <w:rPr>
      <w:b/>
      <w:bCs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E90E8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E90E86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E8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E8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E8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E86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E90E86"/>
    <w:rPr>
      <w:b/>
      <w:bCs/>
      <w:color w:val="auto"/>
    </w:rPr>
  </w:style>
  <w:style w:type="paragraph" w:styleId="NoSpacing">
    <w:name w:val="No Spacing"/>
    <w:uiPriority w:val="1"/>
    <w:qFormat/>
    <w:rsid w:val="00AD06A9"/>
    <w:pPr>
      <w:spacing w:after="0" w:line="240" w:lineRule="auto"/>
    </w:pPr>
    <w:rPr>
      <w:rFonts w:ascii="Arial" w:hAnsi="Arial"/>
      <w:sz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90E8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0E86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E90E8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90E86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90E86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E90E86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E86"/>
    <w:pPr>
      <w:outlineLvl w:val="9"/>
    </w:pPr>
  </w:style>
  <w:style w:type="table" w:styleId="GridTable4-Accent1">
    <w:name w:val="Grid Table 4 Accent 1"/>
    <w:basedOn w:val="TableNormal"/>
    <w:uiPriority w:val="49"/>
    <w:rsid w:val="00E90E86"/>
    <w:pPr>
      <w:spacing w:after="0" w:line="240" w:lineRule="auto"/>
    </w:pPr>
    <w:tblPr>
      <w:tblStyleRowBandSize w:val="1"/>
      <w:tblStyleColBandSize w:val="1"/>
      <w:tblBorders>
        <w:top w:val="single" w:sz="4" w:space="0" w:color="2073EA" w:themeColor="accent1" w:themeTint="99"/>
        <w:left w:val="single" w:sz="4" w:space="0" w:color="2073EA" w:themeColor="accent1" w:themeTint="99"/>
        <w:bottom w:val="single" w:sz="4" w:space="0" w:color="2073EA" w:themeColor="accent1" w:themeTint="99"/>
        <w:right w:val="single" w:sz="4" w:space="0" w:color="2073EA" w:themeColor="accent1" w:themeTint="99"/>
        <w:insideH w:val="single" w:sz="4" w:space="0" w:color="2073EA" w:themeColor="accent1" w:themeTint="99"/>
        <w:insideV w:val="single" w:sz="4" w:space="0" w:color="2073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2D61" w:themeColor="accent1"/>
          <w:left w:val="single" w:sz="4" w:space="0" w:color="092D61" w:themeColor="accent1"/>
          <w:bottom w:val="single" w:sz="4" w:space="0" w:color="092D61" w:themeColor="accent1"/>
          <w:right w:val="single" w:sz="4" w:space="0" w:color="092D61" w:themeColor="accent1"/>
          <w:insideH w:val="nil"/>
          <w:insideV w:val="nil"/>
        </w:tcBorders>
        <w:shd w:val="clear" w:color="auto" w:fill="092D61" w:themeFill="accent1"/>
      </w:tcPr>
    </w:tblStylePr>
    <w:tblStylePr w:type="lastRow">
      <w:rPr>
        <w:b/>
        <w:bCs/>
      </w:rPr>
      <w:tblPr/>
      <w:tcPr>
        <w:tcBorders>
          <w:top w:val="double" w:sz="4" w:space="0" w:color="092D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0F8" w:themeFill="accent1" w:themeFillTint="33"/>
      </w:tcPr>
    </w:tblStylePr>
    <w:tblStylePr w:type="band1Horz">
      <w:tblPr/>
      <w:tcPr>
        <w:shd w:val="clear" w:color="auto" w:fill="B4D0F8" w:themeFill="accent1" w:themeFillTint="33"/>
      </w:tcPr>
    </w:tblStylePr>
  </w:style>
  <w:style w:type="table" w:styleId="PlainTable3">
    <w:name w:val="Plain Table 3"/>
    <w:basedOn w:val="TableNormal"/>
    <w:uiPriority w:val="43"/>
    <w:rsid w:val="008809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80975"/>
    <w:pPr>
      <w:spacing w:after="0" w:line="240" w:lineRule="auto"/>
    </w:pPr>
    <w:tblPr>
      <w:tblStyleRowBandSize w:val="1"/>
      <w:tblStyleColBandSize w:val="1"/>
      <w:tblBorders>
        <w:top w:val="single" w:sz="4" w:space="0" w:color="092D61" w:themeColor="accent1"/>
        <w:left w:val="single" w:sz="4" w:space="0" w:color="092D61" w:themeColor="accent1"/>
        <w:bottom w:val="single" w:sz="4" w:space="0" w:color="092D61" w:themeColor="accent1"/>
        <w:right w:val="single" w:sz="4" w:space="0" w:color="092D6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2D61" w:themeFill="accent1"/>
      </w:tcPr>
    </w:tblStylePr>
    <w:tblStylePr w:type="lastRow">
      <w:rPr>
        <w:b/>
        <w:bCs/>
      </w:rPr>
      <w:tblPr/>
      <w:tcPr>
        <w:tcBorders>
          <w:top w:val="double" w:sz="4" w:space="0" w:color="092D6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2D61" w:themeColor="accent1"/>
          <w:right w:val="single" w:sz="4" w:space="0" w:color="092D61" w:themeColor="accent1"/>
        </w:tcBorders>
      </w:tcPr>
    </w:tblStylePr>
    <w:tblStylePr w:type="band1Horz">
      <w:tblPr/>
      <w:tcPr>
        <w:tcBorders>
          <w:top w:val="single" w:sz="4" w:space="0" w:color="092D61" w:themeColor="accent1"/>
          <w:bottom w:val="single" w:sz="4" w:space="0" w:color="092D6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2D61" w:themeColor="accent1"/>
          <w:left w:val="nil"/>
        </w:tcBorders>
      </w:tcPr>
    </w:tblStylePr>
    <w:tblStylePr w:type="swCell">
      <w:tblPr/>
      <w:tcPr>
        <w:tcBorders>
          <w:top w:val="double" w:sz="4" w:space="0" w:color="092D61" w:themeColor="accent1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1311DE"/>
    <w:rPr>
      <w:color w:val="808080"/>
    </w:rPr>
  </w:style>
  <w:style w:type="paragraph" w:styleId="List">
    <w:name w:val="List"/>
    <w:basedOn w:val="Normal"/>
    <w:uiPriority w:val="99"/>
    <w:rsid w:val="00D86BD6"/>
    <w:pPr>
      <w:ind w:left="283" w:hanging="283"/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rsid w:val="00D86BD6"/>
  </w:style>
  <w:style w:type="paragraph" w:styleId="ListBullet">
    <w:name w:val="List Bullet"/>
    <w:basedOn w:val="Normal"/>
    <w:link w:val="ListBulletChar"/>
    <w:uiPriority w:val="99"/>
    <w:qFormat/>
    <w:rsid w:val="00D86BD6"/>
    <w:pPr>
      <w:numPr>
        <w:numId w:val="1"/>
      </w:numPr>
      <w:contextualSpacing/>
    </w:pPr>
  </w:style>
  <w:style w:type="character" w:customStyle="1" w:styleId="ListNumberChar">
    <w:name w:val="List Number Char"/>
    <w:basedOn w:val="DefaultParagraphFont"/>
    <w:link w:val="ListNumber"/>
    <w:uiPriority w:val="99"/>
    <w:rsid w:val="00D86BD6"/>
  </w:style>
  <w:style w:type="paragraph" w:styleId="ListNumber">
    <w:name w:val="List Number"/>
    <w:basedOn w:val="Normal"/>
    <w:link w:val="ListNumberChar"/>
    <w:uiPriority w:val="99"/>
    <w:qFormat/>
    <w:rsid w:val="00D86BD6"/>
    <w:pPr>
      <w:numPr>
        <w:numId w:val="2"/>
      </w:numPr>
      <w:contextualSpacing/>
    </w:pPr>
  </w:style>
  <w:style w:type="table" w:styleId="LightShading-Accent1">
    <w:name w:val="Light Shading Accent 1"/>
    <w:basedOn w:val="TableNormal"/>
    <w:uiPriority w:val="60"/>
    <w:rsid w:val="00230E32"/>
    <w:pPr>
      <w:spacing w:after="0" w:line="240" w:lineRule="auto"/>
    </w:pPr>
    <w:rPr>
      <w:rFonts w:eastAsiaTheme="minorHAnsi"/>
      <w:color w:val="062148" w:themeColor="accent1" w:themeShade="BF"/>
    </w:rPr>
    <w:tblPr>
      <w:tblStyleRowBandSize w:val="1"/>
      <w:tblStyleColBandSize w:val="1"/>
      <w:tblBorders>
        <w:top w:val="single" w:sz="8" w:space="0" w:color="092D61" w:themeColor="accent1"/>
        <w:bottom w:val="single" w:sz="8" w:space="0" w:color="092D61" w:themeColor="accent1"/>
      </w:tblBorders>
    </w:tblPr>
    <w:tblStylePr w:type="firstRow">
      <w:pPr>
        <w:spacing w:before="0" w:after="0" w:line="240" w:lineRule="auto"/>
      </w:pPr>
      <w:rPr>
        <w:b/>
        <w:bCs/>
        <w:color w:val="44546A" w:themeColor="text2"/>
      </w:rPr>
      <w:tblPr/>
      <w:tcPr>
        <w:tcBorders>
          <w:top w:val="single" w:sz="8" w:space="0" w:color="092D61" w:themeColor="accent1"/>
          <w:left w:val="nil"/>
          <w:bottom w:val="single" w:sz="8" w:space="0" w:color="092D6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2D61" w:themeColor="accent1"/>
          <w:left w:val="nil"/>
          <w:bottom w:val="single" w:sz="8" w:space="0" w:color="092D6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5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5F6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71D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D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D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D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D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D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DB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3427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356A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356A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6A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D0956"/>
    <w:rPr>
      <w:color w:val="32748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9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649A"/>
    <w:rPr>
      <w:color w:val="3274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awson4\Downloads\Briefing%20template%20v3.dotx" TargetMode="External"/></Relationships>
</file>

<file path=word/theme/theme1.xml><?xml version="1.0" encoding="utf-8"?>
<a:theme xmlns:a="http://schemas.openxmlformats.org/drawingml/2006/main" name="Office Theme">
  <a:themeElements>
    <a:clrScheme name="SRS colours 202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92D61"/>
      </a:accent1>
      <a:accent2>
        <a:srgbClr val="1D4631"/>
      </a:accent2>
      <a:accent3>
        <a:srgbClr val="A5A5A5"/>
      </a:accent3>
      <a:accent4>
        <a:srgbClr val="65BA45"/>
      </a:accent4>
      <a:accent5>
        <a:srgbClr val="4192B0"/>
      </a:accent5>
      <a:accent6>
        <a:srgbClr val="32748B"/>
      </a:accent6>
      <a:hlink>
        <a:srgbClr val="32748B"/>
      </a:hlink>
      <a:folHlink>
        <a:srgbClr val="32748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993C7499872F42B43ABAAFC1F45B03" ma:contentTypeVersion="13" ma:contentTypeDescription="Create a new document." ma:contentTypeScope="" ma:versionID="d88ae6d9a40d1e25d0c0549c8f6be1d2">
  <xsd:schema xmlns:xsd="http://www.w3.org/2001/XMLSchema" xmlns:xs="http://www.w3.org/2001/XMLSchema" xmlns:p="http://schemas.microsoft.com/office/2006/metadata/properties" xmlns:ns2="fe6a7317-6ae2-469e-a9a9-2ff90ef2cf47" xmlns:ns3="bc7749e3-e07d-4cdf-9e26-a35dcb409b9b" targetNamespace="http://schemas.microsoft.com/office/2006/metadata/properties" ma:root="true" ma:fieldsID="741a61fa85b1deade17ef4378d773f59" ns2:_="" ns3:_="">
    <xsd:import namespace="fe6a7317-6ae2-469e-a9a9-2ff90ef2cf47"/>
    <xsd:import namespace="bc7749e3-e07d-4cdf-9e26-a35dcb409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a7317-6ae2-469e-a9a9-2ff90ef2c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749e3-e07d-4cdf-9e26-a35dcb409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B676C0-9775-4D88-9EDE-12834D79D9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C1CD4-FE41-4161-8B78-990869AC0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6a7317-6ae2-469e-a9a9-2ff90ef2cf47"/>
    <ds:schemaRef ds:uri="bc7749e3-e07d-4cdf-9e26-a35dcb409b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AD08D-2C0D-4E64-AA75-C3AB4196B9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D6CC2D-E12B-4F4E-968A-5A97AAB3BA80}">
  <ds:schemaRefs>
    <ds:schemaRef ds:uri="http://schemas.microsoft.com/office/2006/metadata/properties"/>
    <ds:schemaRef ds:uri="http://schemas.microsoft.com/office/infopath/2007/PartnerControls"/>
    <ds:schemaRef ds:uri="9f0d892c-66dd-4f53-8883-36e2a0dfb8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C:\Users\mlawson4\Downloads\Briefing template v3.dotx</Template>
  <TotalTime>0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PICKERING Sion</dc:creator>
  <cp:keywords/>
  <dc:description/>
  <cp:lastModifiedBy>KUKLINSKI Alexandra</cp:lastModifiedBy>
  <cp:revision>2</cp:revision>
  <cp:lastPrinted>2016-05-30T10:25:00Z</cp:lastPrinted>
  <dcterms:created xsi:type="dcterms:W3CDTF">2021-09-27T15:16:00Z</dcterms:created>
  <dcterms:modified xsi:type="dcterms:W3CDTF">2021-09-27T15:16:00Z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0x0101006F993C7499872F42B43ABAAFC1F45B03</vt:lpwstr>
  </property>
</Properties>
</file>